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7DC" w:rsidRDefault="008277DC" w:rsidP="008277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АУ УР «Региональный центр информатизации и оценки качества образования»</w:t>
      </w:r>
    </w:p>
    <w:p w:rsidR="00272BE1" w:rsidRPr="00272BE1" w:rsidRDefault="00272BE1" w:rsidP="008277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ПАО «Ростелеком»</w:t>
      </w:r>
    </w:p>
    <w:p w:rsidR="008277DC" w:rsidRDefault="008277DC" w:rsidP="00EC69E7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4EEF" w:rsidRPr="008277DC" w:rsidRDefault="00EC69E7" w:rsidP="008277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277D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Методика тестирования скорости доступа к сети Интернет</w:t>
      </w:r>
    </w:p>
    <w:p w:rsidR="008277DC" w:rsidRDefault="008277DC" w:rsidP="008277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77DC" w:rsidRDefault="008277DC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Тестирование проводится с использованием персонального компьютера, напрямую подключенного к порту оборудования точки доступа к сети Интернет, установленной ПАО «Ростелеком» в рамках договора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 ПАО «Ростелеком» и АУ УР «Региональный центр информатизации и оценки качества образования». Не допускается подключение через сетевое оборудование организации.</w:t>
      </w:r>
    </w:p>
    <w:p w:rsidR="003E2F8A" w:rsidRDefault="003E2F8A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момент выполнения измерений не должно быть других конкурентных подключений, т.е. в абонентское оборудование ПАО «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Ростелеком»  -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роутер</w:t>
      </w:r>
      <w:r w:rsidR="00367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либо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ADSL</w:t>
      </w:r>
      <w:r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модем должен быть включен только один измерительный ПК или ноутбук. См. схему</w:t>
      </w:r>
      <w:r w:rsidR="00367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3678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момент выполнения измерений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E2F8A" w:rsidRDefault="00A249A9" w:rsidP="003E2F8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object w:dxaOrig="16230" w:dyaOrig="4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149.25pt" o:ole="">
            <v:imagedata r:id="rId6" o:title=""/>
          </v:shape>
          <o:OLEObject Type="Embed" ProgID="Visio.Drawing.11" ShapeID="_x0000_i1025" DrawAspect="Content" ObjectID="_1515302203" r:id="rId7"/>
        </w:object>
      </w:r>
    </w:p>
    <w:p w:rsidR="003E2F8A" w:rsidRDefault="003678A6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схемы требуется отключить все другие сетевые кабели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патчкорды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="00607608">
        <w:rPr>
          <w:rFonts w:ascii="Times New Roman" w:eastAsia="Times New Roman" w:hAnsi="Times New Roman" w:cs="Times New Roman"/>
          <w:sz w:val="26"/>
          <w:szCs w:val="26"/>
          <w:lang w:eastAsia="ru-RU"/>
        </w:rPr>
        <w:t>Внимание: в обязательном порядке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избежание </w:t>
      </w:r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путаницы</w:t>
      </w:r>
      <w:r w:rsidR="0060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возможных сетевых проблем</w:t>
      </w:r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обратном подключении кабелей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занумеровать все кабели, например, </w:t>
      </w:r>
      <w:proofErr w:type="spellStart"/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стикерами</w:t>
      </w:r>
      <w:proofErr w:type="spellEnd"/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отметить бирками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любыми удобными комментариями</w:t>
      </w:r>
      <w:r w:rsidR="0060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записать порядок подключения кабелей</w:t>
      </w:r>
      <w:r w:rsidR="001F393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F3930" w:rsidRPr="003E2F8A" w:rsidRDefault="001F3930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10150" cy="2823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30" w:rsidRDefault="00266F67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Допускается выполнять измерения по согласованию с Директором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организации без изменения схемы подключения</w:t>
      </w: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когда в школе отсутствуют активные пользователи Интернет.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Например, рано утро или поздно вечером.</w:t>
      </w:r>
    </w:p>
    <w:p w:rsidR="008277DC" w:rsidRDefault="008277DC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компьютере должно быть установлено только лицензионное программное обеспечение (Операционная система </w:t>
      </w:r>
      <w:r w:rsid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Windows</w:t>
      </w:r>
      <w:r w:rsidR="003E2F8A"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2F8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XP</w:t>
      </w:r>
      <w:r w:rsidR="003E2F8A"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E2F8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Windows</w:t>
      </w:r>
      <w:r w:rsidR="003E2F8A"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2F8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Vista</w:t>
      </w:r>
      <w:r w:rsidR="003E2F8A"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4221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2F8A" w:rsidRP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2F8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Windows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 и</w:t>
      </w:r>
      <w:r w:rsidR="003E2F8A"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выше).</w:t>
      </w:r>
      <w:r w:rsidRPr="004221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07EA0" w:rsidRDefault="00266F67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 измерением о</w:t>
      </w:r>
      <w:r w:rsidR="00007EA0" w:rsidRP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тключите все антивирусы, </w:t>
      </w:r>
      <w:proofErr w:type="spellStart"/>
      <w:r w:rsidR="00007EA0" w:rsidRP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файерволы</w:t>
      </w:r>
      <w:proofErr w:type="spellEnd"/>
      <w:r w:rsidR="00007EA0" w:rsidRP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, торрент клиенты и вообще все сетевые программы</w:t>
      </w:r>
      <w:r w:rsid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07EA0" w:rsidRP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компьютере не должно быть установлено никаких систем контентной фильтрации трафика сети Интернет</w:t>
      </w:r>
      <w:r w:rsidR="00007EA0" w:rsidRPr="00162C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программ «родительского контроля».</w:t>
      </w:r>
    </w:p>
    <w:p w:rsidR="008277DC" w:rsidRDefault="008277DC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Допускается использование следующих браузеров: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Internet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Explorer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версии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выше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Mozilla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Firefox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версии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выше. В браузерах не должно быть установлены надстройки, блокирующие содержимое сайтов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AdBlock</w:t>
      </w:r>
      <w:proofErr w:type="spellEnd"/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AdGuard</w:t>
      </w:r>
      <w:proofErr w:type="spellEnd"/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т.п.). Настройки безопасности в браузерах должны быть установлены «По умолчанию».</w:t>
      </w:r>
    </w:p>
    <w:p w:rsidR="00A32BBF" w:rsidRDefault="00A32BBF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Рекомендуемый браузер: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Google</w:t>
      </w:r>
      <w:r w:rsidRPr="0089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Chrome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9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версии</w:t>
      </w:r>
      <w:r w:rsidRPr="0089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9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893E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выше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т.к.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поддержка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Flash</w:t>
      </w:r>
      <w:r w:rsidRPr="00A32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анимации по умолчанию 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браузере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66F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Google</w:t>
      </w:r>
      <w:r w:rsidR="00266F67"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66F6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Chrome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A32BBF" w:rsidRPr="00266F67" w:rsidRDefault="00A32BBF" w:rsidP="008277DC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использовании браузеров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Internet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Explorer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Mozilla</w:t>
      </w:r>
      <w:r w:rsidRPr="007365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Firefox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требуется</w:t>
      </w:r>
      <w:r w:rsidR="00266F67"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доустановить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поддержк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Flash</w:t>
      </w:r>
      <w:r w:rsidRPr="00A32B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анимации. Для этого должен быть установлен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Adobe</w:t>
      </w: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Flash</w:t>
      </w: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Player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266F67" w:rsidRPr="00003C2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https://get.adobe.com/flashplayer/?loc=ru</w:t>
      </w:r>
      <w:r w:rsid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A32BBF" w:rsidRDefault="00A32BBF" w:rsidP="00A32BBF">
      <w:pPr>
        <w:ind w:firstLine="708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DD77422" wp14:editId="5D8F1F68">
            <wp:extent cx="6153150" cy="3171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708" b="32855"/>
                    <a:stretch/>
                  </pic:blipFill>
                  <pic:spPr bwMode="auto">
                    <a:xfrm>
                      <a:off x="0" y="0"/>
                      <a:ext cx="6152515" cy="317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BBF" w:rsidRPr="005C39FA" w:rsidRDefault="00A32BBF" w:rsidP="008277DC">
      <w:pPr>
        <w:ind w:firstLine="708"/>
        <w:jc w:val="both"/>
        <w:rPr>
          <w:noProof/>
          <w:lang w:eastAsia="ru-RU"/>
        </w:rPr>
      </w:pPr>
    </w:p>
    <w:p w:rsidR="00A32BBF" w:rsidRPr="005C39FA" w:rsidRDefault="00A32BBF" w:rsidP="00A32BBF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установке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Adobe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Flash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Player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требуется обязательно </w:t>
      </w:r>
      <w:r w:rsidR="005C39FA" w:rsidRPr="005C39F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снять галочку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«Да, установить бесплатную утилиту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McAfee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Security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Scan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Plus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для исключения установки </w:t>
      </w:r>
      <w:r w:rsidR="000014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ненужного 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Антивируса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McAfee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Security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Scan</w:t>
      </w:r>
      <w:r w:rsidR="005C39FA"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39F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Plus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>. Далее нажать «Обновить сейчас» и следовать инструкциям установщика. В процессе установки потребуется пере</w:t>
      </w:r>
      <w:r w:rsidR="004C5F2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запуск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браузера.</w:t>
      </w:r>
    </w:p>
    <w:p w:rsidR="006E10D9" w:rsidRPr="00E36BF3" w:rsidRDefault="006E10D9" w:rsidP="00D1719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Тестирование скорости производится средствами Интернет-сервиса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http</w:t>
      </w:r>
      <w:r w:rsidRPr="006E10D9">
        <w:rPr>
          <w:rFonts w:ascii="Times New Roman" w:eastAsia="Times New Roman" w:hAnsi="Times New Roman" w:cs="Times New Roman"/>
          <w:sz w:val="26"/>
          <w:szCs w:val="26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speedtest</w:t>
      </w:r>
      <w:proofErr w:type="spellEnd"/>
      <w:r w:rsidRPr="006E10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net</w:t>
      </w:r>
    </w:p>
    <w:p w:rsidR="00E36BF3" w:rsidRPr="00266F67" w:rsidRDefault="00E36BF3" w:rsidP="00D1719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Скорость необходимо измерять до сервера </w:t>
      </w:r>
      <w:r w:rsidRP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en-US" w:eastAsia="ru-RU"/>
        </w:rPr>
        <w:t>Izhevsk</w:t>
      </w:r>
      <w:r w:rsid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– </w:t>
      </w:r>
      <w:r w:rsid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en-US" w:eastAsia="ru-RU"/>
        </w:rPr>
        <w:t>hosted</w:t>
      </w:r>
      <w:r w:rsidR="00266F67" w:rsidRP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en-US" w:eastAsia="ru-RU"/>
        </w:rPr>
        <w:t>by</w:t>
      </w:r>
      <w:r w:rsidR="00266F67" w:rsidRP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proofErr w:type="spellStart"/>
      <w:r w:rsidRPr="00266F6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en-US" w:eastAsia="ru-RU"/>
        </w:rPr>
        <w:t>Rostelecom</w:t>
      </w:r>
      <w:proofErr w:type="spellEnd"/>
      <w:r w:rsid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32BBF" w:rsidRDefault="00A32BBF" w:rsidP="00D1719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6F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 необходимо зайти на веб ресурс по адресу: </w:t>
      </w:r>
      <w:hyperlink r:id="rId10" w:history="1">
        <w:r w:rsidRPr="00E95EA8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http</w:t>
        </w:r>
        <w:r w:rsidRPr="00E95EA8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://</w:t>
        </w:r>
        <w:proofErr w:type="spellStart"/>
        <w:r w:rsidRPr="00E95EA8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speedtest</w:t>
        </w:r>
        <w:proofErr w:type="spellEnd"/>
        <w:r w:rsidRPr="00E95EA8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E95EA8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net</w:t>
        </w:r>
      </w:hyperlink>
    </w:p>
    <w:p w:rsidR="00A32BBF" w:rsidRDefault="001F1710" w:rsidP="00D1719A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5B406" wp14:editId="0C88133D">
                <wp:simplePos x="0" y="0"/>
                <wp:positionH relativeFrom="column">
                  <wp:posOffset>1861185</wp:posOffset>
                </wp:positionH>
                <wp:positionV relativeFrom="paragraph">
                  <wp:posOffset>986155</wp:posOffset>
                </wp:positionV>
                <wp:extent cx="790575" cy="2952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34793" id="Овал 11" o:spid="_x0000_s1026" style="position:absolute;margin-left:146.55pt;margin-top:77.65pt;width:62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484BD7" wp14:editId="4E925C42">
                <wp:simplePos x="0" y="0"/>
                <wp:positionH relativeFrom="column">
                  <wp:posOffset>2508885</wp:posOffset>
                </wp:positionH>
                <wp:positionV relativeFrom="paragraph">
                  <wp:posOffset>1424305</wp:posOffset>
                </wp:positionV>
                <wp:extent cx="790575" cy="2952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94647" id="Овал 10" o:spid="_x0000_s1026" style="position:absolute;margin-left:197.55pt;margin-top:112.15pt;width:62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5C39FA">
        <w:rPr>
          <w:noProof/>
          <w:lang w:eastAsia="ru-RU"/>
        </w:rPr>
        <w:drawing>
          <wp:inline distT="0" distB="0" distL="0" distR="0" wp14:anchorId="17D60E14" wp14:editId="09E6CCB7">
            <wp:extent cx="615315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954" b="33239"/>
                    <a:stretch/>
                  </pic:blipFill>
                  <pic:spPr bwMode="auto">
                    <a:xfrm>
                      <a:off x="0" y="0"/>
                      <a:ext cx="6152515" cy="308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BBF" w:rsidRPr="00003C20" w:rsidRDefault="00A32BBF" w:rsidP="00D1719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Для этого</w:t>
      </w:r>
      <w:r w:rsid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вручную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на карте найти регион Удмуртская Республика,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г.Ижевск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выбрать сервер</w:t>
      </w:r>
      <w:r w:rsidR="00003C20" w:rsidRP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до которого требуется измерить скорость</w:t>
      </w:r>
      <w:r w:rsidR="00003C20" w:rsidRP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003C20" w:rsidRPr="00003C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Izhevsk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Hosted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by</w:t>
      </w:r>
      <w:r w:rsidRPr="00A32B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Pr="00A32BB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Rostelecom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Затем нажать кнопку «</w:t>
      </w:r>
      <w:r w:rsidR="001F171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BEGIN</w:t>
      </w:r>
      <w:r w:rsidR="001F1710" w:rsidRP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F171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TEST</w:t>
      </w:r>
      <w:r w:rsid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1F1710" w:rsidRP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C39FA" w:rsidRDefault="005C39FA" w:rsidP="00D1719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Либо</w:t>
      </w:r>
      <w:r w:rsidR="00003C20" w:rsidRP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альтернативный способ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выбора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сервера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измерений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C39FA" w:rsidRDefault="005C39FA" w:rsidP="005C39FA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Нажать кнопку «</w:t>
      </w:r>
      <w:r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>SETTINGS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1F1710" w:rsidRPr="005C39FA" w:rsidRDefault="00003C20" w:rsidP="001F171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F26CA" wp14:editId="369FECA0">
                <wp:simplePos x="0" y="0"/>
                <wp:positionH relativeFrom="column">
                  <wp:posOffset>4204335</wp:posOffset>
                </wp:positionH>
                <wp:positionV relativeFrom="paragraph">
                  <wp:posOffset>221615</wp:posOffset>
                </wp:positionV>
                <wp:extent cx="790575" cy="2952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15CEF4" id="Овал 13" o:spid="_x0000_s1026" style="position:absolute;margin-left:331.05pt;margin-top:17.45pt;width:62.2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F17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D0967D" wp14:editId="372A0DEE">
                <wp:simplePos x="0" y="0"/>
                <wp:positionH relativeFrom="column">
                  <wp:posOffset>4147185</wp:posOffset>
                </wp:positionH>
                <wp:positionV relativeFrom="paragraph">
                  <wp:posOffset>2726690</wp:posOffset>
                </wp:positionV>
                <wp:extent cx="790575" cy="29527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074CB" id="Овал 8" o:spid="_x0000_s1026" style="position:absolute;margin-left:326.55pt;margin-top:214.7pt;width:62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F1710">
        <w:rPr>
          <w:noProof/>
          <w:lang w:eastAsia="ru-RU"/>
        </w:rPr>
        <w:drawing>
          <wp:inline distT="0" distB="0" distL="0" distR="0" wp14:anchorId="338E9698" wp14:editId="0034274E">
            <wp:extent cx="5372100" cy="3567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709" b="14278"/>
                    <a:stretch/>
                  </pic:blipFill>
                  <pic:spPr bwMode="auto">
                    <a:xfrm>
                      <a:off x="0" y="0"/>
                      <a:ext cx="5371546" cy="356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9FA" w:rsidRDefault="005C39FA" w:rsidP="005C39FA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диалоговой форме </w:t>
      </w:r>
      <w:r w:rsidRPr="004D4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Preferred Server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выбрать</w:t>
      </w:r>
      <w:r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сервер из списка в явном виде:</w:t>
      </w:r>
    </w:p>
    <w:p w:rsidR="005C39FA" w:rsidRPr="001F1710" w:rsidRDefault="005C39FA" w:rsidP="005C39FA">
      <w:pPr>
        <w:pStyle w:val="a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1F171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Izhevsk</w:t>
      </w:r>
      <w:proofErr w:type="spellEnd"/>
      <w:r w:rsidRPr="001F171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[RU] – </w:t>
      </w:r>
      <w:proofErr w:type="spellStart"/>
      <w:r w:rsidRPr="001F171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Rostelecom</w:t>
      </w:r>
      <w:proofErr w:type="spellEnd"/>
    </w:p>
    <w:p w:rsidR="005C39FA" w:rsidRDefault="005C39FA" w:rsidP="005C39FA">
      <w:pPr>
        <w:pStyle w:val="a3"/>
        <w:jc w:val="both"/>
        <w:rPr>
          <w:noProof/>
          <w:lang w:eastAsia="ru-RU"/>
        </w:rPr>
      </w:pPr>
    </w:p>
    <w:p w:rsidR="005C39FA" w:rsidRPr="005C39FA" w:rsidRDefault="00CF36D9" w:rsidP="005C39FA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1AD16" wp14:editId="1E49FF22">
                <wp:simplePos x="0" y="0"/>
                <wp:positionH relativeFrom="column">
                  <wp:posOffset>3623310</wp:posOffset>
                </wp:positionH>
                <wp:positionV relativeFrom="paragraph">
                  <wp:posOffset>3541395</wp:posOffset>
                </wp:positionV>
                <wp:extent cx="790575" cy="2952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269A1" id="Овал 6" o:spid="_x0000_s1026" style="position:absolute;margin-left:285.3pt;margin-top:278.85pt;width:62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F17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6DDF5" wp14:editId="78FDE7C7">
                <wp:simplePos x="0" y="0"/>
                <wp:positionH relativeFrom="column">
                  <wp:posOffset>4413885</wp:posOffset>
                </wp:positionH>
                <wp:positionV relativeFrom="paragraph">
                  <wp:posOffset>541020</wp:posOffset>
                </wp:positionV>
                <wp:extent cx="790575" cy="2952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3782F" id="Овал 7" o:spid="_x0000_s1026" style="position:absolute;margin-left:347.55pt;margin-top:42.6pt;width:62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5C39FA">
        <w:rPr>
          <w:noProof/>
          <w:lang w:eastAsia="ru-RU"/>
        </w:rPr>
        <w:drawing>
          <wp:inline distT="0" distB="0" distL="0" distR="0" wp14:anchorId="5A5109AA" wp14:editId="4E10FBDA">
            <wp:extent cx="5657850" cy="3774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15" b="14085"/>
                    <a:stretch/>
                  </pic:blipFill>
                  <pic:spPr bwMode="auto">
                    <a:xfrm>
                      <a:off x="0" y="0"/>
                      <a:ext cx="5657266" cy="377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710" w:rsidRDefault="001F1710" w:rsidP="001F1710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39F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Нажать кнопку «SAVE»</w:t>
      </w:r>
    </w:p>
    <w:p w:rsidR="001F1710" w:rsidRPr="001F1710" w:rsidRDefault="001F1710" w:rsidP="001F1710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Затем</w:t>
      </w:r>
      <w:r w:rsidRPr="001F171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нажать</w:t>
      </w:r>
      <w:r w:rsidRPr="001F171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«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TAKE A SPEEDTEST</w:t>
      </w:r>
      <w:r w:rsidRPr="001F171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»</w:t>
      </w:r>
    </w:p>
    <w:p w:rsidR="001F1710" w:rsidRPr="001F1710" w:rsidRDefault="001F1710" w:rsidP="001F1710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перехода на страницу тестирования выполнить тестирование до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сервера измерения, нажав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BEGIN</w:t>
      </w: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TEST</w:t>
      </w: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D47D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your</w:t>
      </w: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preferred</w:t>
      </w: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server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1F1710" w:rsidRPr="00003C20" w:rsidRDefault="001F1710" w:rsidP="001F1710">
      <w:pPr>
        <w:pStyle w:val="a3"/>
        <w:jc w:val="both"/>
        <w:rPr>
          <w:noProof/>
          <w:lang w:eastAsia="ru-RU"/>
        </w:rPr>
      </w:pPr>
    </w:p>
    <w:p w:rsidR="001F1710" w:rsidRPr="00003C20" w:rsidRDefault="001F1710" w:rsidP="001F1710">
      <w:pPr>
        <w:pStyle w:val="a3"/>
        <w:jc w:val="both"/>
        <w:rPr>
          <w:noProof/>
          <w:lang w:eastAsia="ru-RU"/>
        </w:rPr>
      </w:pPr>
    </w:p>
    <w:p w:rsidR="001F1710" w:rsidRPr="001F1710" w:rsidRDefault="001F1710" w:rsidP="001F1710">
      <w:pPr>
        <w:pStyle w:val="a3"/>
        <w:ind w:hanging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F2FD2" wp14:editId="5BAA643A">
                <wp:simplePos x="0" y="0"/>
                <wp:positionH relativeFrom="column">
                  <wp:posOffset>2508885</wp:posOffset>
                </wp:positionH>
                <wp:positionV relativeFrom="paragraph">
                  <wp:posOffset>1069340</wp:posOffset>
                </wp:positionV>
                <wp:extent cx="790575" cy="29527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342F9" id="Овал 9" o:spid="_x0000_s1026" style="position:absolute;margin-left:197.55pt;margin-top:84.2pt;width:62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168244" wp14:editId="011DAA3C">
            <wp:extent cx="615315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842" b="31628"/>
                    <a:stretch/>
                  </pic:blipFill>
                  <pic:spPr bwMode="auto">
                    <a:xfrm>
                      <a:off x="0" y="0"/>
                      <a:ext cx="6152515" cy="329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C20" w:rsidRDefault="006E10D9" w:rsidP="00003C20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171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результатам тестирования информация </w:t>
      </w:r>
      <w:r w:rsidR="00003C20" w:rsidRPr="003E2F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003C20" w:rsidRPr="003E2F8A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DOWNLOAD</w:t>
      </w:r>
      <w:r w:rsidR="00003C20" w:rsidRPr="003E2F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03C20" w:rsidRPr="003E2F8A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SPEED</w:t>
      </w:r>
      <w:r w:rsidR="00003C20" w:rsidRPr="003E2F8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вносится в акт тестирования. Необходимо выполнить 3 измерения, максимальное значение занести в акт измерений. Если измеренная скорость меньше, чем заявленная в договоре, делается полный снимок экрана компьютера, копия снимка прилагается к акту тестирования.</w:t>
      </w:r>
    </w:p>
    <w:p w:rsidR="006E10D9" w:rsidRDefault="005C39FA" w:rsidP="001F1710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неудовлетворительных результатах измерения т</w:t>
      </w:r>
      <w:r w:rsidR="006E10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естирование проводится в течение 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двух, </w:t>
      </w:r>
      <w:r w:rsidR="006E10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трех дней. Каждый день проводятся замеры скорости (три раза) через </w:t>
      </w:r>
      <w:r w:rsidR="006E10D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промежуток времени, не менее 30 мин.</w:t>
      </w:r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Должны быть приложены скриншоты (снимков с экрана, полученные нажатием </w:t>
      </w:r>
      <w:proofErr w:type="spellStart"/>
      <w:r w:rsidR="00003C2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PrintScreen</w:t>
      </w:r>
      <w:proofErr w:type="spellEnd"/>
      <w:r w:rsidR="00003C20">
        <w:rPr>
          <w:rFonts w:ascii="Times New Roman" w:eastAsia="Times New Roman" w:hAnsi="Times New Roman" w:cs="Times New Roman"/>
          <w:sz w:val="26"/>
          <w:szCs w:val="26"/>
          <w:lang w:eastAsia="ru-RU"/>
        </w:rPr>
        <w:t>) измерений скорости.</w:t>
      </w:r>
    </w:p>
    <w:p w:rsidR="006E10D9" w:rsidRDefault="00007EA0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Минимальная скорость для конкретной точки доступа по договору можно узнать из документа, расположенного на сайте АУ УР «РЦИ и ОКО». Адрес документа: </w:t>
      </w:r>
      <w:r w:rsidRPr="00007EA0">
        <w:rPr>
          <w:rFonts w:ascii="Times New Roman" w:eastAsia="Times New Roman" w:hAnsi="Times New Roman" w:cs="Times New Roman"/>
          <w:sz w:val="26"/>
          <w:szCs w:val="26"/>
          <w:lang w:eastAsia="ru-RU"/>
        </w:rPr>
        <w:t>http://рцииоко.рф/upload/iblock/6ec/skorosti-internet-s-1-oktyabrya-2015.xlsx</w:t>
      </w:r>
    </w:p>
    <w:p w:rsidR="00007EA0" w:rsidRDefault="00007EA0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10D9" w:rsidRDefault="006E10D9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7833CA" w:rsidRDefault="007C24B6" w:rsidP="007C24B6">
      <w:pPr>
        <w:ind w:firstLine="708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4.</w:t>
      </w:r>
    </w:p>
    <w:p w:rsidR="007C24B6" w:rsidRDefault="007C24B6" w:rsidP="00DE16F3">
      <w:pPr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 тестирования точки доступа к сети Интернет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образовательной организации 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точки доступа к сети Интернет 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Ф.И.О. Ответственного за точку доступа к сети Интернет 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Реквизиты приказа о назначении ответственного ____________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по оборудованию: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Модель 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Серийный номер __________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 передачи оборудования на ответственное хранение: (Имеется/Отсутствует)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составления Акта 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 тестирования точки доступа: (Имеется/Отсутствует)</w:t>
      </w:r>
    </w:p>
    <w:p w:rsidR="007C24B6" w:rsidRDefault="007C24B6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составления Акта _______</w:t>
      </w: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Тестирование скорости доступа к сети Интернет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0"/>
        <w:gridCol w:w="1104"/>
        <w:gridCol w:w="1188"/>
        <w:gridCol w:w="3617"/>
        <w:gridCol w:w="3617"/>
      </w:tblGrid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Скорость, Кбит/с.</w:t>
            </w: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Примечание</w:t>
            </w: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C24B6" w:rsidTr="007C24B6">
        <w:tc>
          <w:tcPr>
            <w:tcW w:w="670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04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88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17" w:type="dxa"/>
          </w:tcPr>
          <w:p w:rsidR="007C24B6" w:rsidRDefault="007C24B6" w:rsidP="007833C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7C24B6" w:rsidRDefault="007C24B6" w:rsidP="007833C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16F3" w:rsidRDefault="00DE16F3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подписания акта</w:t>
      </w:r>
    </w:p>
    <w:p w:rsidR="00DE16F3" w:rsidRDefault="00DE16F3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Подписи:</w:t>
      </w:r>
    </w:p>
    <w:p w:rsidR="00DE16F3" w:rsidRDefault="00DE16F3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 __________</w:t>
      </w:r>
    </w:p>
    <w:p w:rsidR="00DE16F3" w:rsidRDefault="00DE16F3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 за точку доступа _________</w:t>
      </w:r>
    </w:p>
    <w:p w:rsidR="00DE16F3" w:rsidRDefault="00DE16F3" w:rsidP="007C24B6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 (сотрудник) __________</w:t>
      </w:r>
    </w:p>
    <w:sectPr w:rsidR="00DE16F3" w:rsidSect="006632DC">
      <w:pgSz w:w="11906" w:h="16838"/>
      <w:pgMar w:top="851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0760"/>
    <w:multiLevelType w:val="hybridMultilevel"/>
    <w:tmpl w:val="2F16B454"/>
    <w:lvl w:ilvl="0" w:tplc="821852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EE12CCD"/>
    <w:multiLevelType w:val="hybridMultilevel"/>
    <w:tmpl w:val="CA9A2D18"/>
    <w:lvl w:ilvl="0" w:tplc="821852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6DA02F0"/>
    <w:multiLevelType w:val="hybridMultilevel"/>
    <w:tmpl w:val="C4E292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AD631B7"/>
    <w:multiLevelType w:val="hybridMultilevel"/>
    <w:tmpl w:val="F0FE019A"/>
    <w:lvl w:ilvl="0" w:tplc="821852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DE15780"/>
    <w:multiLevelType w:val="hybridMultilevel"/>
    <w:tmpl w:val="519AD59C"/>
    <w:lvl w:ilvl="0" w:tplc="47A87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284BD1"/>
    <w:multiLevelType w:val="hybridMultilevel"/>
    <w:tmpl w:val="B0A64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E4690"/>
    <w:multiLevelType w:val="hybridMultilevel"/>
    <w:tmpl w:val="CB029896"/>
    <w:lvl w:ilvl="0" w:tplc="FD04209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677"/>
    <w:rsid w:val="0000143C"/>
    <w:rsid w:val="00003C20"/>
    <w:rsid w:val="00007EA0"/>
    <w:rsid w:val="00162C15"/>
    <w:rsid w:val="001F1710"/>
    <w:rsid w:val="001F3930"/>
    <w:rsid w:val="00232C62"/>
    <w:rsid w:val="00266F67"/>
    <w:rsid w:val="00272BE1"/>
    <w:rsid w:val="00305848"/>
    <w:rsid w:val="00307794"/>
    <w:rsid w:val="003413C1"/>
    <w:rsid w:val="003678A6"/>
    <w:rsid w:val="003B65DF"/>
    <w:rsid w:val="003E2F8A"/>
    <w:rsid w:val="00422190"/>
    <w:rsid w:val="004C5F2B"/>
    <w:rsid w:val="004D47DE"/>
    <w:rsid w:val="005C39FA"/>
    <w:rsid w:val="00607608"/>
    <w:rsid w:val="006576DF"/>
    <w:rsid w:val="006632DC"/>
    <w:rsid w:val="00683129"/>
    <w:rsid w:val="006E10D9"/>
    <w:rsid w:val="007365EB"/>
    <w:rsid w:val="00772472"/>
    <w:rsid w:val="007833CA"/>
    <w:rsid w:val="007C24B6"/>
    <w:rsid w:val="008277DC"/>
    <w:rsid w:val="00893E02"/>
    <w:rsid w:val="008D256F"/>
    <w:rsid w:val="00982149"/>
    <w:rsid w:val="00A20C36"/>
    <w:rsid w:val="00A249A9"/>
    <w:rsid w:val="00A316E4"/>
    <w:rsid w:val="00A32BBF"/>
    <w:rsid w:val="00AF1653"/>
    <w:rsid w:val="00AF4677"/>
    <w:rsid w:val="00BC6DA0"/>
    <w:rsid w:val="00C5731F"/>
    <w:rsid w:val="00CC36FB"/>
    <w:rsid w:val="00CF36D9"/>
    <w:rsid w:val="00D031CB"/>
    <w:rsid w:val="00D1719A"/>
    <w:rsid w:val="00DE16F3"/>
    <w:rsid w:val="00E1719B"/>
    <w:rsid w:val="00E36BF3"/>
    <w:rsid w:val="00E804FB"/>
    <w:rsid w:val="00E84199"/>
    <w:rsid w:val="00EB726E"/>
    <w:rsid w:val="00EC69E7"/>
    <w:rsid w:val="00EF4E4F"/>
    <w:rsid w:val="00FC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FB01"/>
  <w15:docId w15:val="{5E68180D-09DC-4EF8-89F2-AEAF8433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6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13C1"/>
    <w:rPr>
      <w:color w:val="0563C1" w:themeColor="hyperlink"/>
      <w:u w:val="single"/>
    </w:rPr>
  </w:style>
  <w:style w:type="character" w:customStyle="1" w:styleId="FontStyle18">
    <w:name w:val="Font Style18"/>
    <w:uiPriority w:val="99"/>
    <w:rsid w:val="00E804FB"/>
    <w:rPr>
      <w:rFonts w:ascii="Times New Roman" w:hAnsi="Times New Roman" w:cs="Times New Roman" w:hint="default"/>
      <w:sz w:val="26"/>
      <w:szCs w:val="26"/>
    </w:rPr>
  </w:style>
  <w:style w:type="table" w:styleId="a5">
    <w:name w:val="Table Grid"/>
    <w:basedOn w:val="a1"/>
    <w:uiPriority w:val="39"/>
    <w:rsid w:val="007C2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3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_________Microsoft_Visio_2003_2010.vsd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peedtest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vlov.av\Documents\&#1053;&#1072;&#1089;&#1090;&#1088;&#1072;&#1080;&#1074;&#1072;&#1077;&#1084;&#1099;&#1077;%20&#1096;&#1072;&#1073;&#1083;&#1086;&#1085;&#1099;%20Office\&#1087;&#1080;&#1089;&#1100;&#1084;&#1086;%20&#1074;%20&#1086;&#1090;&#1076;&#1077;&#1083;&#1099;%20&#1086;&#1073;&#1088;&#1072;&#1079;&#1086;&#1074;&#1072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55D7C-E3C7-4B42-AAAC-759E25287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в отделы образования</Template>
  <TotalTime>133</TotalTime>
  <Pages>6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 Александр</dc:creator>
  <cp:keywords/>
  <dc:description/>
  <cp:lastModifiedBy>Александр Павлов</cp:lastModifiedBy>
  <cp:revision>13</cp:revision>
  <dcterms:created xsi:type="dcterms:W3CDTF">2015-10-28T12:09:00Z</dcterms:created>
  <dcterms:modified xsi:type="dcterms:W3CDTF">2016-01-26T04:30:00Z</dcterms:modified>
</cp:coreProperties>
</file>